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2748E">
      <w:pPr>
        <w:spacing w:before="240" w:after="240" w:line="360" w:lineRule="auto"/>
        <w:jc w:val="center"/>
        <w:rPr>
          <w:rFonts w:ascii="宋体" w:hAnsi="宋体" w:eastAsia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宋体" w:hAnsi="宋体" w:eastAsia="宋体"/>
          <w:b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eastAsia="宋体"/>
          <w:b/>
          <w:sz w:val="28"/>
          <w:szCs w:val="28"/>
          <w:shd w:val="clear" w:color="auto" w:fill="FFFFFF"/>
        </w:rPr>
        <w:t>：</w:t>
      </w:r>
      <w:r>
        <w:rPr>
          <w:rFonts w:hint="eastAsia" w:ascii="宋体" w:hAnsi="宋体" w:eastAsia="宋体"/>
          <w:sz w:val="28"/>
          <w:szCs w:val="28"/>
          <w:shd w:val="clear" w:color="auto" w:fill="FFFFFF"/>
        </w:rPr>
        <w:t>202</w:t>
      </w:r>
      <w:r>
        <w:rPr>
          <w:rFonts w:hint="eastAsia" w:ascii="宋体" w:hAnsi="宋体" w:eastAsia="宋体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  <w:shd w:val="clear" w:color="auto" w:fill="FFFFFF"/>
        </w:rPr>
        <w:t>年美国大学生数学建模竞赛</w:t>
      </w:r>
      <w:r>
        <w:rPr>
          <w:rFonts w:hint="eastAsia" w:ascii="宋体" w:hAnsi="宋体" w:eastAsia="宋体"/>
          <w:sz w:val="28"/>
          <w:szCs w:val="28"/>
          <w:shd w:val="clear" w:color="auto" w:fill="FFFFFF"/>
          <w:lang w:val="en-US" w:eastAsia="zh-CN"/>
        </w:rPr>
        <w:t>吉首大学</w:t>
      </w:r>
      <w:r>
        <w:rPr>
          <w:rFonts w:hint="eastAsia" w:ascii="宋体" w:hAnsi="宋体" w:eastAsia="宋体"/>
          <w:sz w:val="28"/>
          <w:szCs w:val="28"/>
          <w:shd w:val="clear" w:color="auto" w:fill="FFFFFF"/>
        </w:rPr>
        <w:t>选拔赛</w:t>
      </w:r>
      <w:r>
        <w:rPr>
          <w:rFonts w:ascii="宋体" w:hAnsi="宋体" w:eastAsia="宋体"/>
          <w:sz w:val="28"/>
          <w:szCs w:val="28"/>
          <w:shd w:val="clear" w:color="auto" w:fill="FFFFFF"/>
        </w:rPr>
        <w:t>获奖名单</w:t>
      </w:r>
    </w:p>
    <w:tbl>
      <w:tblPr>
        <w:tblStyle w:val="5"/>
        <w:tblW w:w="79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240"/>
        <w:gridCol w:w="2560"/>
        <w:gridCol w:w="2950"/>
      </w:tblGrid>
      <w:tr w14:paraId="102C7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CF529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获奖情况</w:t>
            </w: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26E35C">
            <w:pPr>
              <w:adjustRightInd/>
              <w:snapToGrid/>
              <w:spacing w:after="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姓名</w:t>
            </w:r>
          </w:p>
        </w:tc>
        <w:tc>
          <w:tcPr>
            <w:tcW w:w="2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43E601">
            <w:pPr>
              <w:adjustRightInd/>
              <w:snapToGrid/>
              <w:spacing w:after="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院系</w:t>
            </w:r>
          </w:p>
        </w:tc>
        <w:tc>
          <w:tcPr>
            <w:tcW w:w="2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67BFE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年级专业</w:t>
            </w:r>
          </w:p>
        </w:tc>
      </w:tr>
      <w:tr w14:paraId="2CF86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955E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黑体" w:hAnsi="黑体" w:eastAsia="黑体"/>
              </w:rPr>
              <w:t>一等奖</w:t>
            </w:r>
          </w:p>
        </w:tc>
        <w:tc>
          <w:tcPr>
            <w:tcW w:w="12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75C3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卿薇</w:t>
            </w:r>
          </w:p>
        </w:tc>
        <w:tc>
          <w:tcPr>
            <w:tcW w:w="25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6A5C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90ED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数据科学与大数据技术</w:t>
            </w:r>
          </w:p>
        </w:tc>
      </w:tr>
      <w:tr w14:paraId="19CB2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8D722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B843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刘俊杰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2BE2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物理与机电工程学院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707C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机械设计制造及其自动化</w:t>
            </w:r>
          </w:p>
        </w:tc>
      </w:tr>
      <w:tr w14:paraId="6BC77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F347A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6866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达代豪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B0AB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物理与机电工程学院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AFC8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机械设计制造及其自动化</w:t>
            </w:r>
          </w:p>
        </w:tc>
      </w:tr>
      <w:tr w14:paraId="23F5D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C8346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6031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唐雨涵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DC4E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F540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23数学与应用数学（师范）</w:t>
            </w:r>
          </w:p>
        </w:tc>
      </w:tr>
      <w:tr w14:paraId="4E549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1B83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44B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谢美红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DC1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C74A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</w:t>
            </w:r>
          </w:p>
        </w:tc>
      </w:tr>
      <w:tr w14:paraId="03B33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0BC04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AA70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何祉燃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F52D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B66E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</w:t>
            </w:r>
          </w:p>
        </w:tc>
      </w:tr>
      <w:tr w14:paraId="41D51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2CBCA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22D6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李雅婷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8CC0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通信与电子工程学院 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4242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2023级通信工程一班</w:t>
            </w:r>
          </w:p>
        </w:tc>
      </w:tr>
      <w:tr w14:paraId="7CBE5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F2367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E204B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朱芳仪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CC05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9A46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2023级电气及其自动化二班</w:t>
            </w:r>
          </w:p>
        </w:tc>
      </w:tr>
      <w:tr w14:paraId="54F1E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3FB40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E4B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蒋涛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D229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ADDB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23数学与应用数学（师范）</w:t>
            </w:r>
          </w:p>
        </w:tc>
      </w:tr>
      <w:tr w14:paraId="0CD94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6886A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A364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龙家祥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4E95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3589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数据科学与大数据技术</w:t>
            </w:r>
          </w:p>
        </w:tc>
      </w:tr>
      <w:tr w14:paraId="45ED1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0853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85F2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殷丽萍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A704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AB9A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数据科学与大数据技术</w:t>
            </w:r>
          </w:p>
        </w:tc>
      </w:tr>
      <w:tr w14:paraId="5F5C1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515C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0414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张筱蝶 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8FB1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A42F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</w:tr>
      <w:tr w14:paraId="375F7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1D676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6FBA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欧阳雨瑶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E276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4F1A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23计算机科学与技术</w:t>
            </w:r>
          </w:p>
        </w:tc>
      </w:tr>
      <w:tr w14:paraId="13E15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8B82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1061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谢敏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AAA3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3ABF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23级计算机科学与技术</w:t>
            </w:r>
          </w:p>
        </w:tc>
      </w:tr>
      <w:tr w14:paraId="65DBC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21F2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234B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刘嫦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D450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2407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24计算机科学与技术</w:t>
            </w:r>
          </w:p>
        </w:tc>
      </w:tr>
      <w:tr w14:paraId="02F9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E1FA9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一</w:t>
            </w:r>
            <w:r>
              <w:rPr>
                <w:rFonts w:hint="eastAsia" w:ascii="黑体" w:hAnsi="黑体" w:eastAsia="黑体"/>
              </w:rPr>
              <w:t>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3CCF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邓嘉惠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B38C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435A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23统计</w:t>
            </w:r>
          </w:p>
        </w:tc>
      </w:tr>
      <w:tr w14:paraId="7E2BB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B76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959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杨钧翔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E280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2988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2023 数据科学与大数据技术</w:t>
            </w:r>
          </w:p>
        </w:tc>
      </w:tr>
      <w:tr w14:paraId="5613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58E8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B02F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张思贤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5BB9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71B4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2023 计算机科学与技术 </w:t>
            </w:r>
          </w:p>
        </w:tc>
      </w:tr>
      <w:tr w14:paraId="20726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26C2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FB7C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颜丽城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8739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357E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23数学与应用数学师范</w:t>
            </w:r>
          </w:p>
        </w:tc>
      </w:tr>
      <w:tr w14:paraId="4B529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8F179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DECF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毛雅雯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309F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7122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23数学与应用数学师范</w:t>
            </w:r>
          </w:p>
        </w:tc>
      </w:tr>
      <w:tr w14:paraId="3387F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B1836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97DA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李晟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59B0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8569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22统计学</w:t>
            </w:r>
          </w:p>
        </w:tc>
      </w:tr>
      <w:tr w14:paraId="72EE7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992A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EE80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李梦涵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C5BF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0161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23数师一班</w:t>
            </w:r>
          </w:p>
        </w:tc>
      </w:tr>
      <w:tr w14:paraId="44CD1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7C25C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0F8B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周盼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A42C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EC3E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23数师2</w:t>
            </w:r>
          </w:p>
        </w:tc>
      </w:tr>
      <w:tr w14:paraId="5F0B9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A58D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C532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尹雯婕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DC6F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C274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23数师一班</w:t>
            </w:r>
          </w:p>
        </w:tc>
      </w:tr>
      <w:tr w14:paraId="743D5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B5E6E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</w:t>
            </w:r>
            <w:r>
              <w:rPr>
                <w:rFonts w:hint="eastAsia" w:ascii="黑体" w:hAnsi="黑体" w:eastAsia="黑体"/>
              </w:rPr>
              <w:t>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FF3E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钟梅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B5CB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6D51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金融工程</w:t>
            </w:r>
          </w:p>
        </w:tc>
      </w:tr>
      <w:tr w14:paraId="34219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EEE02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407C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王佩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D437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商学院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0A2F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经济学</w:t>
            </w:r>
          </w:p>
        </w:tc>
      </w:tr>
      <w:tr w14:paraId="25203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80BE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687A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张国地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EAEB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B0AC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数据科学与大数据技术</w:t>
            </w:r>
          </w:p>
        </w:tc>
      </w:tr>
      <w:tr w14:paraId="07502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2E8A1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</w:t>
            </w:r>
            <w:r>
              <w:rPr>
                <w:rFonts w:hint="eastAsia" w:ascii="黑体" w:hAnsi="黑体" w:eastAsia="黑体"/>
              </w:rPr>
              <w:t>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E6AC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何玉岚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1F03D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200A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2024级统计</w:t>
            </w:r>
          </w:p>
        </w:tc>
      </w:tr>
      <w:tr w14:paraId="424C2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6BFD0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0BE8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欧凯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A0BE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7E8D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2024级人工智能</w:t>
            </w:r>
          </w:p>
        </w:tc>
      </w:tr>
      <w:tr w14:paraId="0543C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E45A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5C98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李伟嘉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E502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3FC6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2024级计算机科学与技术</w:t>
            </w:r>
          </w:p>
        </w:tc>
      </w:tr>
      <w:tr w14:paraId="14FCB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4273E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CE50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曾宣扬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84F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773B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6FDBA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26815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1A7A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黄玉程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77A6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AEE0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2EF67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F2E5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FC3B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赵广文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A30D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10FF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23通信工程</w:t>
            </w:r>
          </w:p>
        </w:tc>
      </w:tr>
      <w:tr w14:paraId="07F7D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2CE46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943E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徐子轩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CBF9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化学化工学院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C463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24化学</w:t>
            </w:r>
          </w:p>
        </w:tc>
      </w:tr>
      <w:tr w14:paraId="14952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4323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3BF8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盘燕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8974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6FFD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23数学与应用数学（S）</w:t>
            </w:r>
          </w:p>
        </w:tc>
      </w:tr>
      <w:tr w14:paraId="4A0C7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BAEBF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1E1C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廖楠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B69C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53CA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25统计学</w:t>
            </w:r>
          </w:p>
        </w:tc>
      </w:tr>
      <w:tr w14:paraId="3FB04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B82F4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534E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符佳妮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502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7246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</w:t>
            </w:r>
          </w:p>
        </w:tc>
      </w:tr>
      <w:tr w14:paraId="2EBBC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ED619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C245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刘汶鑫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7D0C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EC4D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</w:t>
            </w:r>
          </w:p>
        </w:tc>
      </w:tr>
      <w:tr w14:paraId="4A66F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96FBE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81A7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文振宇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6225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5676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</w:tr>
      <w:tr w14:paraId="42DF2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04C8">
            <w:pPr>
              <w:adjustRightInd/>
              <w:snapToGrid/>
              <w:spacing w:after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DEC2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唐文卓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DFC6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8FD2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24数学与应用数学</w:t>
            </w:r>
          </w:p>
        </w:tc>
      </w:tr>
      <w:tr w14:paraId="31F92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0044E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6D0A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彭浩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1897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48EA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人工智能</w:t>
            </w:r>
          </w:p>
        </w:tc>
      </w:tr>
      <w:tr w14:paraId="7023A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C5297D">
            <w:pPr>
              <w:adjustRightInd/>
              <w:snapToGrid/>
              <w:spacing w:after="0"/>
              <w:rPr>
                <w:rFonts w:ascii="黑体" w:hAnsi="黑体" w:eastAsia="黑体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BBDF7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杨文婷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67745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62A18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23数学与应用数学</w:t>
            </w:r>
          </w:p>
        </w:tc>
      </w:tr>
      <w:tr w14:paraId="19E3A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418C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47276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卓子皓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A508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AAC4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人工智能</w:t>
            </w:r>
          </w:p>
        </w:tc>
      </w:tr>
      <w:tr w14:paraId="64A7C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AA628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33B3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陈泓烨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29D4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3A92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人工智能</w:t>
            </w:r>
          </w:p>
        </w:tc>
      </w:tr>
      <w:tr w14:paraId="25AC7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44FA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F721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郝康迪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612C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17A1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人工智能</w:t>
            </w:r>
          </w:p>
        </w:tc>
      </w:tr>
      <w:tr w14:paraId="70337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9D3B8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CC55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郭俊雄</w:t>
            </w:r>
          </w:p>
        </w:tc>
        <w:tc>
          <w:tcPr>
            <w:tcW w:w="25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9B4A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02E6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5B596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AFC43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DED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赵天铸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9ABA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化学化工学院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A601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 级化学专业</w:t>
            </w:r>
          </w:p>
        </w:tc>
      </w:tr>
      <w:tr w14:paraId="3B880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B2BB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226C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龚智豪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6359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0DF7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23电气一班</w:t>
            </w:r>
          </w:p>
        </w:tc>
      </w:tr>
      <w:tr w14:paraId="7C322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6B2C7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1F75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肖懿美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A9F1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B204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24金融工程</w:t>
            </w:r>
          </w:p>
        </w:tc>
      </w:tr>
      <w:tr w14:paraId="7E8F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4AF08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C785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邹薇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D81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4299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24级金融工程</w:t>
            </w:r>
          </w:p>
        </w:tc>
      </w:tr>
      <w:tr w14:paraId="05A73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9E889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FFC2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陶财群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0190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0D2F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24人工智能</w:t>
            </w:r>
          </w:p>
        </w:tc>
      </w:tr>
      <w:tr w14:paraId="7215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266E9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二等奖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9BC1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蔡勇强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64C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15C1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23通信工程</w:t>
            </w:r>
          </w:p>
        </w:tc>
      </w:tr>
      <w:tr w14:paraId="4BDE0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31DD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4614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李艳苓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E569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F908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23通信工程</w:t>
            </w:r>
          </w:p>
        </w:tc>
      </w:tr>
      <w:tr w14:paraId="7E632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DA9B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004B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陈博捷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1260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778C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23通信工程</w:t>
            </w:r>
          </w:p>
        </w:tc>
      </w:tr>
      <w:tr w14:paraId="224AF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3A22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15C8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田邱雨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C8E4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689B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数学与应用数学（s）</w:t>
            </w:r>
          </w:p>
        </w:tc>
      </w:tr>
      <w:tr w14:paraId="6535E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5C0F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2A280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卿家乐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8692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7705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数学与应用数学（s）</w:t>
            </w:r>
          </w:p>
        </w:tc>
      </w:tr>
      <w:tr w14:paraId="35D35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320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61E5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左丽娜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2239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D825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24级数据科学与大数据技术</w:t>
            </w:r>
          </w:p>
        </w:tc>
      </w:tr>
      <w:tr w14:paraId="0F7E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D10C3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7026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李帆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B261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通信与电子工程学院 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23A3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电气工程及其自动化</w:t>
            </w:r>
          </w:p>
        </w:tc>
      </w:tr>
      <w:tr w14:paraId="6254E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0A9D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F987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王宗航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44FF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通信与电子工程学院 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FFBA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电子信息工程</w:t>
            </w:r>
          </w:p>
        </w:tc>
      </w:tr>
      <w:tr w14:paraId="0A0F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73C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943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杨轩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8632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8729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数学与应用数学 </w:t>
            </w:r>
          </w:p>
        </w:tc>
      </w:tr>
      <w:tr w14:paraId="739B6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33E7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24585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黄宇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4854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8475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3828D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B30F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519D4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曾亮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8C76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80F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60B89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422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0ADB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刘汉斌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8B05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物理与机电工程学院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9A8E8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23机械设计制造及其自动化</w:t>
            </w:r>
          </w:p>
        </w:tc>
      </w:tr>
      <w:tr w14:paraId="0DB0B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499F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DB43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梁兴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EAFA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B94B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24人工智能</w:t>
            </w:r>
          </w:p>
        </w:tc>
      </w:tr>
      <w:tr w14:paraId="7E46A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A0EE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8ED7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赵诗蕊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1363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9B511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24人工智能</w:t>
            </w:r>
          </w:p>
        </w:tc>
      </w:tr>
      <w:tr w14:paraId="6263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2486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3CEA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马志杰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98C7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6D48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24数据科学与大数据技术</w:t>
            </w:r>
          </w:p>
        </w:tc>
      </w:tr>
      <w:tr w14:paraId="7B980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1FDE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208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向美林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8BB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F450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数学与应用数学(S)</w:t>
            </w:r>
          </w:p>
        </w:tc>
      </w:tr>
      <w:tr w14:paraId="2CD9B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E76E3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8F38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尹田情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03E1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1213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数学与应用数学(S)</w:t>
            </w:r>
          </w:p>
        </w:tc>
      </w:tr>
      <w:tr w14:paraId="1FB1C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10F9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EC46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夏英紫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65AB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A0CF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计算机科学与技术</w:t>
            </w:r>
          </w:p>
        </w:tc>
      </w:tr>
      <w:tr w14:paraId="68F80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33DAB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2424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杜文博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ABDB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08B0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25级金融工程专业</w:t>
            </w:r>
          </w:p>
        </w:tc>
      </w:tr>
      <w:tr w14:paraId="3B0A8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F2C9B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19498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唐钰宁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D7779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31BF7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25级金融工程专业</w:t>
            </w:r>
          </w:p>
        </w:tc>
      </w:tr>
      <w:tr w14:paraId="489DE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1B41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144F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丁泊冰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B44C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2ABD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25级统计专业</w:t>
            </w:r>
          </w:p>
        </w:tc>
      </w:tr>
      <w:tr w14:paraId="1DDD2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5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8BBF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7D74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唐丹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8A3E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E66E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24数学与应用数学</w:t>
            </w:r>
          </w:p>
        </w:tc>
      </w:tr>
      <w:tr w14:paraId="4B943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30D47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6FEAA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钟雅婷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330C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6B329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24级数学与应用数学一班</w:t>
            </w:r>
          </w:p>
        </w:tc>
      </w:tr>
      <w:tr w14:paraId="0DCFF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E7A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0C94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贺勇琪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3D94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F7A7E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24金融工程二班</w:t>
            </w:r>
          </w:p>
        </w:tc>
      </w:tr>
      <w:tr w14:paraId="19F88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6FBB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6824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李勰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48A1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1C51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</w:t>
            </w:r>
          </w:p>
        </w:tc>
      </w:tr>
      <w:tr w14:paraId="3DB67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D45A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0F6D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张扬英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FF82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FE5E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数据科学与大数据技术</w:t>
            </w:r>
          </w:p>
        </w:tc>
      </w:tr>
      <w:tr w14:paraId="48189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D9D7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C5D2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邓柏松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A9E6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4B7D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22级数学与应用数学1班</w:t>
            </w:r>
          </w:p>
        </w:tc>
      </w:tr>
      <w:tr w14:paraId="608E0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D2128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78B6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唐娟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B25B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964D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24数学与应用数学（师范）</w:t>
            </w:r>
          </w:p>
        </w:tc>
      </w:tr>
      <w:tr w14:paraId="7CB43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79F0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EAD4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熊佳怡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3809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1BF6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24数学与应用数学</w:t>
            </w:r>
          </w:p>
        </w:tc>
      </w:tr>
      <w:tr w14:paraId="17A85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965A34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DF3AA3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张媛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C19C0E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94FA01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24数学与应用数学</w:t>
            </w:r>
          </w:p>
        </w:tc>
      </w:tr>
      <w:tr w14:paraId="2361C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9BEEA9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3CEB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秦子涵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AC33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D419A5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24级数学与应用数学</w:t>
            </w:r>
          </w:p>
        </w:tc>
      </w:tr>
      <w:tr w14:paraId="6A7A2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C23037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4DC8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姜柏彤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8D7B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2C397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24级数学与应用数学</w:t>
            </w:r>
          </w:p>
        </w:tc>
      </w:tr>
      <w:tr w14:paraId="14CF2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E7E93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9147F0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赵司晨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5D5CE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73ED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24级数学与应用数学</w:t>
            </w:r>
          </w:p>
        </w:tc>
      </w:tr>
      <w:tr w14:paraId="45783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FDBA3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F5B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谢沛珍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4CF5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3202DF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25级统计学专业</w:t>
            </w:r>
          </w:p>
        </w:tc>
      </w:tr>
      <w:tr w14:paraId="3E932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63E526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F55C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邓敏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3BE2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AAA58E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25级统计学专业</w:t>
            </w:r>
          </w:p>
        </w:tc>
      </w:tr>
      <w:tr w14:paraId="052B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0A1772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8E6A6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李金玲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B181A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22B2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25级统计专业</w:t>
            </w:r>
          </w:p>
        </w:tc>
      </w:tr>
      <w:tr w14:paraId="21327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952E2C">
            <w:pPr>
              <w:adjustRightInd/>
              <w:snapToGrid/>
              <w:spacing w:after="0"/>
              <w:jc w:val="center"/>
              <w:rPr>
                <w:rFonts w:hint="default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36D8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张晓娜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712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7BD7A2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24人工智能</w:t>
            </w:r>
          </w:p>
        </w:tc>
      </w:tr>
      <w:tr w14:paraId="54ABD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90E1A1">
            <w:pPr>
              <w:adjustRightInd/>
              <w:snapToGrid/>
              <w:spacing w:after="0"/>
              <w:jc w:val="center"/>
              <w:rPr>
                <w:rFonts w:hint="default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D720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左可欣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64A6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FE9D74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24智创班</w:t>
            </w:r>
          </w:p>
        </w:tc>
      </w:tr>
      <w:tr w14:paraId="065FC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42C10A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EC0282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陈云熙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8EF66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1C478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24统计</w:t>
            </w:r>
          </w:p>
        </w:tc>
      </w:tr>
      <w:tr w14:paraId="4D20C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4EF315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6C4D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杨玉星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17B0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199A34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23金工一班</w:t>
            </w:r>
          </w:p>
        </w:tc>
      </w:tr>
      <w:tr w14:paraId="3C0FB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E7C49E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1990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肖蕊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07F0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6A91F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23金工一班</w:t>
            </w:r>
          </w:p>
        </w:tc>
      </w:tr>
      <w:tr w14:paraId="6A249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CAF8CA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AFEEF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李思洋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77B416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59F4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5E838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606A1B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3733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瞿佳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4824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法学院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2EBEED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23法学</w:t>
            </w:r>
          </w:p>
        </w:tc>
      </w:tr>
      <w:tr w14:paraId="000BD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6D80B4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2E98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王静鑫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787D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外国语学院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527857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22商务英语</w:t>
            </w:r>
          </w:p>
        </w:tc>
      </w:tr>
      <w:tr w14:paraId="3322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0D881B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E313F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廖思晗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DAB87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3317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23金融工程</w:t>
            </w:r>
          </w:p>
        </w:tc>
      </w:tr>
      <w:tr w14:paraId="726E1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7BCF7F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3200EE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黄晓滨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86A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5A67A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电子信息工程</w:t>
            </w:r>
          </w:p>
        </w:tc>
      </w:tr>
      <w:tr w14:paraId="5E9F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48FD4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76982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陈湘庭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2991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3D97AE8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电子信息工程</w:t>
            </w:r>
          </w:p>
        </w:tc>
      </w:tr>
      <w:tr w14:paraId="4E739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543A3F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C308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赵成伟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8F1E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通信与电子工程学院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E188B5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电子信息工程</w:t>
            </w:r>
          </w:p>
        </w:tc>
      </w:tr>
      <w:tr w14:paraId="41074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E907CF">
            <w:pPr>
              <w:adjustRightInd/>
              <w:snapToGrid/>
              <w:spacing w:after="0"/>
              <w:jc w:val="center"/>
              <w:rPr>
                <w:rFonts w:hint="default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E39C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彭雨轩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980D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97F628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数学与应用数学（s）</w:t>
            </w:r>
          </w:p>
        </w:tc>
      </w:tr>
      <w:tr w14:paraId="158CA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C1FCD0">
            <w:pPr>
              <w:adjustRightInd/>
              <w:snapToGrid/>
              <w:spacing w:after="0"/>
              <w:jc w:val="center"/>
              <w:rPr>
                <w:rFonts w:hint="default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18BF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彭攀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6EA2B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F24863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数学与统计学院（s）</w:t>
            </w:r>
          </w:p>
        </w:tc>
      </w:tr>
      <w:tr w14:paraId="3F0A4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123D20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EC8FF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牛红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5162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40C535E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数学与应用数学（s）</w:t>
            </w:r>
          </w:p>
        </w:tc>
      </w:tr>
      <w:tr w14:paraId="414FB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6E2A47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8485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许永贞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9359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BC870E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2023计算机科学与技术</w:t>
            </w:r>
          </w:p>
        </w:tc>
      </w:tr>
      <w:tr w14:paraId="3791F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517EBA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402E1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杨佩桦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0BBEA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82700C3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2024级数学与应用数学(s)</w:t>
            </w:r>
          </w:p>
        </w:tc>
      </w:tr>
      <w:tr w14:paraId="2C5D4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112B3A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BCEE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寻亮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326C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计算机科学与工程学院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824AC6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2023计算机科学与技术</w:t>
            </w:r>
          </w:p>
        </w:tc>
      </w:tr>
      <w:tr w14:paraId="630F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restart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38A668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  <w:r>
              <w:rPr>
                <w:rFonts w:hint="eastAsia" w:ascii="黑体" w:hAnsi="黑体" w:eastAsia="黑体"/>
                <w:lang w:val="en-US" w:eastAsia="zh-CN"/>
              </w:rPr>
              <w:t>三等奖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2325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许嘉怡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3B506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FC5B1F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</w:tr>
      <w:tr w14:paraId="759D4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B365DB2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05217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盛天添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A624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F70B0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</w:tr>
      <w:tr w14:paraId="6DC72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24987D">
            <w:pPr>
              <w:adjustRightInd/>
              <w:snapToGrid/>
              <w:spacing w:after="0"/>
              <w:jc w:val="center"/>
              <w:rPr>
                <w:rFonts w:hint="eastAsia" w:ascii="黑体" w:hAnsi="黑体" w:eastAsia="黑体"/>
                <w:lang w:val="en-US" w:eastAsia="zh-CN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62F8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李洋洋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A8CB0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数学与统计学院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DB2C8C9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统计学</w:t>
            </w:r>
          </w:p>
        </w:tc>
      </w:tr>
    </w:tbl>
    <w:p w14:paraId="486B62A9">
      <w:pPr>
        <w:adjustRightInd/>
        <w:snapToGrid/>
        <w:spacing w:after="0"/>
        <w:jc w:val="center"/>
        <w:rPr>
          <w:rFonts w:hint="eastAsia" w:ascii="宋体" w:hAnsi="宋体" w:eastAsia="宋体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054A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927E7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927E7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D65C7"/>
    <w:rsid w:val="02105DD0"/>
    <w:rsid w:val="05DF0955"/>
    <w:rsid w:val="0B026A1F"/>
    <w:rsid w:val="0F5955C1"/>
    <w:rsid w:val="16215E3F"/>
    <w:rsid w:val="18243AA1"/>
    <w:rsid w:val="198165F7"/>
    <w:rsid w:val="1A564145"/>
    <w:rsid w:val="1D7C2787"/>
    <w:rsid w:val="23085A18"/>
    <w:rsid w:val="2A0E68FA"/>
    <w:rsid w:val="2D6C6AFE"/>
    <w:rsid w:val="2E8C4181"/>
    <w:rsid w:val="2F8F7CFA"/>
    <w:rsid w:val="3A3556CD"/>
    <w:rsid w:val="3B321AEE"/>
    <w:rsid w:val="3B9971A2"/>
    <w:rsid w:val="3C0E61D6"/>
    <w:rsid w:val="3FEF446C"/>
    <w:rsid w:val="41381A45"/>
    <w:rsid w:val="42C27B10"/>
    <w:rsid w:val="44201CA8"/>
    <w:rsid w:val="46713B77"/>
    <w:rsid w:val="46E05E6B"/>
    <w:rsid w:val="4DFF1E22"/>
    <w:rsid w:val="52AF2069"/>
    <w:rsid w:val="5C842CDA"/>
    <w:rsid w:val="5CF27161"/>
    <w:rsid w:val="5FCD7F6A"/>
    <w:rsid w:val="687B449F"/>
    <w:rsid w:val="6A294057"/>
    <w:rsid w:val="719D65C7"/>
    <w:rsid w:val="733777E5"/>
    <w:rsid w:val="7706409E"/>
    <w:rsid w:val="7793584A"/>
    <w:rsid w:val="7A0B0F0A"/>
    <w:rsid w:val="7ACD6FB7"/>
    <w:rsid w:val="7C5F4B91"/>
    <w:rsid w:val="7D6A07B6"/>
    <w:rsid w:val="7F0D6314"/>
    <w:rsid w:val="7F1179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关于2025美国大学生数学建模竞赛校内选拔赛比赛结果的公示  (1)(1).dot</Template>
  <Pages>3</Pages>
  <Words>2350</Words>
  <Characters>2514</Characters>
  <Lines>0</Lines>
  <Paragraphs>0</Paragraphs>
  <TotalTime>6</TotalTime>
  <ScaleCrop>false</ScaleCrop>
  <LinksUpToDate>false</LinksUpToDate>
  <CharactersWithSpaces>2526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2025-12-21T09:21:00Z</dcterms:created>
  <dc:creator>Ch</dc:creator>
  <cp:lastModifiedBy>王从银</cp:lastModifiedBy>
  <dcterms:modified xsi:type="dcterms:W3CDTF">2026-01-04T14:08:29Z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2A9085B65A1D47DAB0E6DE15C0B0E08E_13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